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72E" w:rsidRDefault="0072372E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35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Pr="00DD6B89">
        <w:rPr>
          <w:rFonts w:ascii="Times New Roman" w:hAnsi="Times New Roman" w:cs="Times New Roman"/>
          <w:b/>
          <w:bCs/>
          <w:sz w:val="28"/>
          <w:szCs w:val="28"/>
          <w:u w:val="single"/>
        </w:rPr>
        <w:t>пр.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Курчатова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72372E" w:rsidRPr="00EF0F9B">
        <w:tc>
          <w:tcPr>
            <w:tcW w:w="1914" w:type="dxa"/>
          </w:tcPr>
          <w:p w:rsidR="0072372E" w:rsidRPr="00EF0F9B" w:rsidRDefault="0072372E" w:rsidP="00EF0F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F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EF0F9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F0F9B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EF0F9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EF0F9B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72372E" w:rsidRPr="00EF0F9B" w:rsidRDefault="0072372E" w:rsidP="00EF0F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F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EF0F9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2372E" w:rsidRPr="00EF0F9B" w:rsidRDefault="0072372E" w:rsidP="00EF0F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F0F9B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EF0F9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EF0F9B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72372E" w:rsidRPr="00EF0F9B" w:rsidRDefault="0072372E" w:rsidP="00EF0F9B">
            <w:pPr>
              <w:spacing w:after="0" w:line="240" w:lineRule="auto"/>
              <w:jc w:val="center"/>
            </w:pPr>
            <w:r w:rsidRPr="00EF0F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EF0F9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F0F9B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EF0F9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EF0F9B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72372E" w:rsidRPr="00EF0F9B" w:rsidRDefault="0072372E" w:rsidP="00EF0F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F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EF0F9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2372E" w:rsidRPr="00EF0F9B" w:rsidRDefault="0072372E" w:rsidP="00EF0F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F0F9B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EF0F9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EF0F9B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72372E" w:rsidRPr="00EF0F9B" w:rsidRDefault="0072372E" w:rsidP="00EF0F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F0F9B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72372E" w:rsidRPr="00EF0F9B">
        <w:tc>
          <w:tcPr>
            <w:tcW w:w="1914" w:type="dxa"/>
          </w:tcPr>
          <w:p w:rsidR="0072372E" w:rsidRPr="00EF0F9B" w:rsidRDefault="0072372E" w:rsidP="00EF0F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F0F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14,34</w:t>
            </w:r>
          </w:p>
        </w:tc>
        <w:tc>
          <w:tcPr>
            <w:tcW w:w="2589" w:type="dxa"/>
          </w:tcPr>
          <w:p w:rsidR="0072372E" w:rsidRPr="00EF0F9B" w:rsidRDefault="0072372E" w:rsidP="00EF0F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F0F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5,07</w:t>
            </w:r>
          </w:p>
        </w:tc>
        <w:tc>
          <w:tcPr>
            <w:tcW w:w="1914" w:type="dxa"/>
          </w:tcPr>
          <w:p w:rsidR="0072372E" w:rsidRPr="00EF0F9B" w:rsidRDefault="0072372E" w:rsidP="00EF0F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F0F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2,28</w:t>
            </w:r>
          </w:p>
        </w:tc>
        <w:tc>
          <w:tcPr>
            <w:tcW w:w="1914" w:type="dxa"/>
          </w:tcPr>
          <w:p w:rsidR="0072372E" w:rsidRPr="00EF0F9B" w:rsidRDefault="0072372E" w:rsidP="00EF0F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F0F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21,69</w:t>
            </w:r>
          </w:p>
        </w:tc>
        <w:tc>
          <w:tcPr>
            <w:tcW w:w="1915" w:type="dxa"/>
          </w:tcPr>
          <w:p w:rsidR="0072372E" w:rsidRPr="00EF0F9B" w:rsidRDefault="0072372E" w:rsidP="00EF0F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16.02.2015</w:t>
            </w:r>
          </w:p>
        </w:tc>
      </w:tr>
    </w:tbl>
    <w:p w:rsidR="0072372E" w:rsidRPr="006E30A7" w:rsidRDefault="0072372E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72372E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F3846"/>
    <w:rsid w:val="001A41D7"/>
    <w:rsid w:val="001C14D6"/>
    <w:rsid w:val="001F68A2"/>
    <w:rsid w:val="00366A39"/>
    <w:rsid w:val="00465269"/>
    <w:rsid w:val="00473AF4"/>
    <w:rsid w:val="006E30A7"/>
    <w:rsid w:val="0072372E"/>
    <w:rsid w:val="00D92C21"/>
    <w:rsid w:val="00DD6B89"/>
    <w:rsid w:val="00E12E26"/>
    <w:rsid w:val="00EE060A"/>
    <w:rsid w:val="00EF0F9B"/>
    <w:rsid w:val="00FF0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</TotalTime>
  <Pages>1</Pages>
  <Words>51</Words>
  <Characters>295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7</cp:revision>
  <dcterms:created xsi:type="dcterms:W3CDTF">2015-01-14T16:31:00Z</dcterms:created>
  <dcterms:modified xsi:type="dcterms:W3CDTF">2015-03-04T10:55:00Z</dcterms:modified>
</cp:coreProperties>
</file>