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366" w:rsidRDefault="00997366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C364A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Ак. Королева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997366" w:rsidRPr="00AE41F9">
        <w:trPr>
          <w:trHeight w:val="659"/>
        </w:trPr>
        <w:tc>
          <w:tcPr>
            <w:tcW w:w="1914" w:type="dxa"/>
          </w:tcPr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AE41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E41F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AE41F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AE41F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AE41F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1F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AE41F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AE41F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97366" w:rsidRPr="00AE41F9" w:rsidRDefault="00997366" w:rsidP="00AE41F9">
            <w:pPr>
              <w:spacing w:after="0" w:line="240" w:lineRule="auto"/>
              <w:jc w:val="center"/>
            </w:pPr>
            <w:r w:rsidRPr="00AE4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AE41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E41F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AE41F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AE41F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4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AE41F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1F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AE41F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AE41F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41F9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997366" w:rsidRPr="00AE41F9">
        <w:tc>
          <w:tcPr>
            <w:tcW w:w="1914" w:type="dxa"/>
          </w:tcPr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15,80</w:t>
            </w:r>
          </w:p>
        </w:tc>
        <w:tc>
          <w:tcPr>
            <w:tcW w:w="2589" w:type="dxa"/>
          </w:tcPr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5,26</w:t>
            </w:r>
          </w:p>
        </w:tc>
        <w:tc>
          <w:tcPr>
            <w:tcW w:w="1914" w:type="dxa"/>
          </w:tcPr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2,52</w:t>
            </w:r>
          </w:p>
        </w:tc>
        <w:tc>
          <w:tcPr>
            <w:tcW w:w="1914" w:type="dxa"/>
          </w:tcPr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E41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23,58</w:t>
            </w:r>
          </w:p>
        </w:tc>
        <w:tc>
          <w:tcPr>
            <w:tcW w:w="1915" w:type="dxa"/>
          </w:tcPr>
          <w:p w:rsidR="00997366" w:rsidRPr="00AE41F9" w:rsidRDefault="00997366" w:rsidP="00AE4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41F9">
              <w:rPr>
                <w:rFonts w:ascii="Times New Roman" w:hAnsi="Times New Roman" w:cs="Times New Roman"/>
                <w:b/>
                <w:bCs/>
              </w:rPr>
              <w:t>11.12.2</w:t>
            </w:r>
            <w:r>
              <w:rPr>
                <w:rFonts w:ascii="Times New Roman" w:hAnsi="Times New Roman" w:cs="Times New Roman"/>
                <w:b/>
                <w:bCs/>
              </w:rPr>
              <w:t>0</w:t>
            </w:r>
            <w:r w:rsidRPr="00AE41F9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</w:tr>
    </w:tbl>
    <w:p w:rsidR="00997366" w:rsidRPr="006E30A7" w:rsidRDefault="00997366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97366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5C78AB"/>
    <w:rsid w:val="00640D7C"/>
    <w:rsid w:val="006447B9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97366"/>
    <w:rsid w:val="009D7040"/>
    <w:rsid w:val="009E7A0C"/>
    <w:rsid w:val="00A02810"/>
    <w:rsid w:val="00A10EC2"/>
    <w:rsid w:val="00A64A72"/>
    <w:rsid w:val="00A73610"/>
    <w:rsid w:val="00A77E37"/>
    <w:rsid w:val="00AD3873"/>
    <w:rsid w:val="00AE41F9"/>
    <w:rsid w:val="00B223F8"/>
    <w:rsid w:val="00B33E3B"/>
    <w:rsid w:val="00B35251"/>
    <w:rsid w:val="00B50080"/>
    <w:rsid w:val="00B55AA4"/>
    <w:rsid w:val="00BA7DAD"/>
    <w:rsid w:val="00BB4B03"/>
    <w:rsid w:val="00BE61E7"/>
    <w:rsid w:val="00C364AD"/>
    <w:rsid w:val="00C50D98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</TotalTime>
  <Pages>1</Pages>
  <Words>51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62</cp:revision>
  <dcterms:created xsi:type="dcterms:W3CDTF">2015-01-14T16:31:00Z</dcterms:created>
  <dcterms:modified xsi:type="dcterms:W3CDTF">2015-03-04T07:32:00Z</dcterms:modified>
</cp:coreProperties>
</file>